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39" w:rsidRDefault="00B634C4" w:rsidP="004E1B2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5715</wp:posOffset>
                </wp:positionV>
                <wp:extent cx="5029200" cy="7772400"/>
                <wp:effectExtent l="1905" t="0" r="0" b="381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Pr="00C64441" w:rsidRDefault="00D87FB3" w:rsidP="00D87FB3">
                            <w:pPr>
                              <w:ind w:left="7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0" cy="7315200"/>
                                  <wp:effectExtent l="25400" t="0" r="0" b="0"/>
                                  <wp:docPr id="4" name="Picture 3" descr="half-sheet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lf-sheet-back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0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5.4pt;margin-top:.45pt;width:396pt;height:61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" filled="f" stroked="f">
                <v:textbox inset="14.4pt,0,0,0">
                  <w:txbxContent>
                    <w:p w:rsidR="00E566DE" w:rsidRPr="00C64441" w:rsidRDefault="00D87FB3" w:rsidP="00D87FB3">
                      <w:pPr>
                        <w:ind w:left="7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0" cy="7315200"/>
                            <wp:effectExtent l="25400" t="0" r="0" b="0"/>
                            <wp:docPr id="4" name="Picture 3" descr="half-sheet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lf-sheet-back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0" cy="731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11430</wp:posOffset>
                </wp:positionV>
                <wp:extent cx="5029200" cy="7772400"/>
                <wp:effectExtent l="1905" t="1905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Pr="00C64441" w:rsidRDefault="00D87FB3" w:rsidP="00411E7F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0" cy="7315200"/>
                                  <wp:effectExtent l="25400" t="0" r="0" b="0"/>
                                  <wp:docPr id="1" name="Picture 0" descr="half-sheet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lf-sheet-back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0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4.6pt;margin-top:.9pt;width:396pt;height:61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" filled="f" stroked="f">
                <v:textbox inset="0,0,0,0">
                  <w:txbxContent>
                    <w:p w:rsidR="00E566DE" w:rsidRPr="00C64441" w:rsidRDefault="00D87FB3" w:rsidP="00411E7F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0" cy="7315200"/>
                            <wp:effectExtent l="25400" t="0" r="0" b="0"/>
                            <wp:docPr id="1" name="Picture 0" descr="half-sheet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lf-sheet-back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0" cy="731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B634C4" w:rsidP="004E1B2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111125</wp:posOffset>
                </wp:positionV>
                <wp:extent cx="4064000" cy="3886200"/>
                <wp:effectExtent l="3175" t="0" r="0" b="317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886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Default="00E566DE" w:rsidP="00903CBB">
                            <w:pPr>
                              <w:tabs>
                                <w:tab w:val="left" w:pos="1600"/>
                              </w:tabs>
                            </w:pP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03CBB">
                              <w:rPr>
                                <w:sz w:val="32"/>
                              </w:rPr>
                              <w:t>[Event Information]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 xml:space="preserve">This is a text box that you can insert a jpg image </w:t>
                            </w:r>
                            <w:r w:rsidRPr="00903CBB">
                              <w:rPr>
                                <w:sz w:val="18"/>
                              </w:rPr>
                              <w:br/>
                              <w:t>and/or text about your event.</w:t>
                            </w:r>
                          </w:p>
                          <w:p w:rsidR="00E566DE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>It’s tinted blue so you can see where th</w:t>
                            </w:r>
                            <w:r>
                              <w:rPr>
                                <w:sz w:val="18"/>
                              </w:rPr>
                              <w:t>e box is.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>double-click on the box to change the fill to another color</w:t>
                            </w:r>
                            <w:r w:rsidRPr="00903CBB">
                              <w:rPr>
                                <w:sz w:val="18"/>
                              </w:rPr>
                              <w:br/>
                              <w:t>or no color at all.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3pt;margin-top:8.75pt;width:320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" fillcolor="#dbe5f1 [660]" stroked="f">
                <v:textbox inset=",7.2pt,,7.2pt">
                  <w:txbxContent>
                    <w:p w:rsidR="00E566DE" w:rsidRDefault="00E566DE" w:rsidP="00903CBB">
                      <w:pPr>
                        <w:tabs>
                          <w:tab w:val="left" w:pos="1600"/>
                        </w:tabs>
                      </w:pP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32"/>
                        </w:rPr>
                      </w:pPr>
                      <w:r w:rsidRPr="00903CBB">
                        <w:rPr>
                          <w:sz w:val="32"/>
                        </w:rPr>
                        <w:t>[Event Information]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 xml:space="preserve">This is a text box that you can insert a jpg image </w:t>
                      </w:r>
                      <w:r w:rsidRPr="00903CBB">
                        <w:rPr>
                          <w:sz w:val="18"/>
                        </w:rPr>
                        <w:br/>
                        <w:t>and/or text about your event.</w:t>
                      </w:r>
                    </w:p>
                    <w:p w:rsidR="00E566DE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>It’s tinted blue so you can see where th</w:t>
                      </w:r>
                      <w:r>
                        <w:rPr>
                          <w:sz w:val="18"/>
                        </w:rPr>
                        <w:t>e box is.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>double-click on the box to change the fill to another color</w:t>
                      </w:r>
                      <w:r w:rsidRPr="00903CBB">
                        <w:rPr>
                          <w:sz w:val="18"/>
                        </w:rPr>
                        <w:br/>
                        <w:t>or no color at all.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111125</wp:posOffset>
                </wp:positionV>
                <wp:extent cx="4062095" cy="3886200"/>
                <wp:effectExtent l="635" t="0" r="4445" b="317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3886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Default="00E566DE" w:rsidP="00903CBB">
                            <w:pPr>
                              <w:tabs>
                                <w:tab w:val="left" w:pos="1600"/>
                              </w:tabs>
                            </w:pP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03CBB">
                              <w:rPr>
                                <w:sz w:val="32"/>
                              </w:rPr>
                              <w:t>[Event Information]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 xml:space="preserve">This is a text box that you can insert a jpg image </w:t>
                            </w:r>
                            <w:r w:rsidRPr="00903CBB">
                              <w:rPr>
                                <w:sz w:val="18"/>
                              </w:rPr>
                              <w:br/>
                              <w:t>and/or text about your event.</w:t>
                            </w:r>
                          </w:p>
                          <w:p w:rsidR="00E566DE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>It’s tinted blue so you can see where th</w:t>
                            </w:r>
                            <w:r>
                              <w:rPr>
                                <w:sz w:val="18"/>
                              </w:rPr>
                              <w:t>e box is.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03CBB">
                              <w:rPr>
                                <w:sz w:val="18"/>
                              </w:rPr>
                              <w:t>double-click on the box to change the fill to another color</w:t>
                            </w:r>
                            <w:r w:rsidRPr="00903CBB">
                              <w:rPr>
                                <w:sz w:val="18"/>
                              </w:rPr>
                              <w:br/>
                              <w:t>or no color at all.</w:t>
                            </w:r>
                          </w:p>
                          <w:p w:rsidR="00E566DE" w:rsidRPr="00903CBB" w:rsidRDefault="00E566DE" w:rsidP="00903C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05.8pt;margin-top:8.75pt;width:319.85pt;height:30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" fillcolor="#dbe5f1 [660]" stroked="f">
                <v:textbox inset=",7.2pt,,7.2pt">
                  <w:txbxContent>
                    <w:p w:rsidR="00E566DE" w:rsidRDefault="00E566DE" w:rsidP="00903CBB">
                      <w:pPr>
                        <w:tabs>
                          <w:tab w:val="left" w:pos="1600"/>
                        </w:tabs>
                      </w:pP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32"/>
                        </w:rPr>
                      </w:pPr>
                      <w:r w:rsidRPr="00903CBB">
                        <w:rPr>
                          <w:sz w:val="32"/>
                        </w:rPr>
                        <w:t>[Event Information]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 xml:space="preserve">This is a text box that you can insert a jpg image </w:t>
                      </w:r>
                      <w:r w:rsidRPr="00903CBB">
                        <w:rPr>
                          <w:sz w:val="18"/>
                        </w:rPr>
                        <w:br/>
                        <w:t>and/or text about your event.</w:t>
                      </w:r>
                    </w:p>
                    <w:p w:rsidR="00E566DE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>It’s tinted blue so you can see where th</w:t>
                      </w:r>
                      <w:r>
                        <w:rPr>
                          <w:sz w:val="18"/>
                        </w:rPr>
                        <w:t>e box is.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  <w:r w:rsidRPr="00903CBB">
                        <w:rPr>
                          <w:sz w:val="18"/>
                        </w:rPr>
                        <w:t>double-click on the box to change the fill to another color</w:t>
                      </w:r>
                      <w:r w:rsidRPr="00903CBB">
                        <w:rPr>
                          <w:sz w:val="18"/>
                        </w:rPr>
                        <w:br/>
                        <w:t>or no color at all.</w:t>
                      </w:r>
                    </w:p>
                    <w:p w:rsidR="00E566DE" w:rsidRPr="00903CBB" w:rsidRDefault="00E566DE" w:rsidP="00903CB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7A1539" w:rsidP="004E1B20"/>
    <w:p w:rsidR="007A1539" w:rsidRDefault="00B634C4" w:rsidP="004E1B20"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189230</wp:posOffset>
                </wp:positionV>
                <wp:extent cx="4564380" cy="1087120"/>
                <wp:effectExtent l="0" t="0" r="254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Pr="007A1539" w:rsidRDefault="00E566DE" w:rsidP="00E90EB5">
                            <w:pPr>
                              <w:pStyle w:val="Heading1"/>
                              <w:tabs>
                                <w:tab w:val="center" w:pos="4320"/>
                                <w:tab w:val="right" w:pos="8640"/>
                              </w:tabs>
                              <w:spacing w:before="240"/>
                              <w:ind w:left="-540"/>
                              <w:jc w:val="center"/>
                              <w:rPr>
                                <w:caps/>
                                <w:color w:val="auto"/>
                              </w:rPr>
                            </w:pPr>
                            <w:r w:rsidRPr="007A1539">
                              <w:rPr>
                                <w:caps/>
                                <w:color w:val="auto"/>
                              </w:rPr>
                              <w:t>[Date if Event     Time of Event]</w:t>
                            </w:r>
                          </w:p>
                          <w:p w:rsidR="00E566DE" w:rsidRPr="007A1539" w:rsidRDefault="00E566DE" w:rsidP="00E90EB5">
                            <w:pPr>
                              <w:pStyle w:val="Heading2"/>
                              <w:spacing w:before="120"/>
                              <w:ind w:left="-540"/>
                              <w:jc w:val="center"/>
                              <w:rPr>
                                <w:color w:val="auto"/>
                                <w:sz w:val="30"/>
                              </w:rPr>
                            </w:pPr>
                            <w:r w:rsidRPr="007A1539">
                              <w:rPr>
                                <w:color w:val="auto"/>
                                <w:sz w:val="30"/>
                              </w:rPr>
                              <w:t>[Name of Library]</w:t>
                            </w:r>
                            <w:r w:rsidRPr="00E90EB5">
                              <w:rPr>
                                <w:color w:val="auto"/>
                                <w:sz w:val="30"/>
                              </w:rPr>
                              <w:t xml:space="preserve"> </w:t>
                            </w:r>
                          </w:p>
                          <w:p w:rsidR="00E566DE" w:rsidRPr="007A1539" w:rsidRDefault="00E566DE" w:rsidP="00E90EB5">
                            <w:pPr>
                              <w:pStyle w:val="Heading2"/>
                              <w:spacing w:before="120"/>
                              <w:ind w:left="-54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 w:rsidRPr="007A1539">
                              <w:rPr>
                                <w:b w:val="0"/>
                                <w:color w:val="auto"/>
                              </w:rPr>
                              <w:t xml:space="preserve"> [Library Website]</w:t>
                            </w:r>
                          </w:p>
                          <w:p w:rsidR="00E566DE" w:rsidRDefault="00E566DE" w:rsidP="00E90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.4pt;margin-top:14.9pt;width:359.4pt;height:85.6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Ni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" filled="f" stroked="f">
                <v:textbox inset="0,0,0,0">
                  <w:txbxContent>
                    <w:p w:rsidR="00E566DE" w:rsidRPr="007A1539" w:rsidRDefault="00E566DE" w:rsidP="00E90EB5">
                      <w:pPr>
                        <w:pStyle w:val="Heading1"/>
                        <w:tabs>
                          <w:tab w:val="center" w:pos="4320"/>
                          <w:tab w:val="right" w:pos="8640"/>
                        </w:tabs>
                        <w:spacing w:before="240"/>
                        <w:ind w:left="-540"/>
                        <w:jc w:val="center"/>
                        <w:rPr>
                          <w:caps/>
                          <w:color w:val="auto"/>
                        </w:rPr>
                      </w:pPr>
                      <w:r w:rsidRPr="007A1539">
                        <w:rPr>
                          <w:caps/>
                          <w:color w:val="auto"/>
                        </w:rPr>
                        <w:t>[Date if Event     Time of Event]</w:t>
                      </w:r>
                    </w:p>
                    <w:p w:rsidR="00E566DE" w:rsidRPr="007A1539" w:rsidRDefault="00E566DE" w:rsidP="00E90EB5">
                      <w:pPr>
                        <w:pStyle w:val="Heading2"/>
                        <w:spacing w:before="120"/>
                        <w:ind w:left="-540"/>
                        <w:jc w:val="center"/>
                        <w:rPr>
                          <w:color w:val="auto"/>
                          <w:sz w:val="30"/>
                        </w:rPr>
                      </w:pPr>
                      <w:r w:rsidRPr="007A1539">
                        <w:rPr>
                          <w:color w:val="auto"/>
                          <w:sz w:val="30"/>
                        </w:rPr>
                        <w:t>[Name of Library]</w:t>
                      </w:r>
                      <w:r w:rsidRPr="00E90EB5">
                        <w:rPr>
                          <w:color w:val="auto"/>
                          <w:sz w:val="30"/>
                        </w:rPr>
                        <w:t xml:space="preserve"> </w:t>
                      </w:r>
                    </w:p>
                    <w:p w:rsidR="00E566DE" w:rsidRPr="007A1539" w:rsidRDefault="00E566DE" w:rsidP="00E90EB5">
                      <w:pPr>
                        <w:pStyle w:val="Heading2"/>
                        <w:spacing w:before="120"/>
                        <w:ind w:left="-540"/>
                        <w:jc w:val="center"/>
                        <w:rPr>
                          <w:b w:val="0"/>
                          <w:color w:val="auto"/>
                        </w:rPr>
                      </w:pPr>
                      <w:r w:rsidRPr="007A1539">
                        <w:rPr>
                          <w:b w:val="0"/>
                          <w:color w:val="auto"/>
                        </w:rPr>
                        <w:t xml:space="preserve"> [Library Website]</w:t>
                      </w:r>
                    </w:p>
                    <w:p w:rsidR="00E566DE" w:rsidRDefault="00E566DE" w:rsidP="00E90E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165735</wp:posOffset>
                </wp:positionV>
                <wp:extent cx="4564380" cy="1087120"/>
                <wp:effectExtent l="0" t="3810" r="0" b="444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6DE" w:rsidRPr="007A1539" w:rsidRDefault="00E566DE" w:rsidP="00E90EB5">
                            <w:pPr>
                              <w:pStyle w:val="Heading1"/>
                              <w:tabs>
                                <w:tab w:val="center" w:pos="4320"/>
                                <w:tab w:val="right" w:pos="8640"/>
                              </w:tabs>
                              <w:spacing w:before="240"/>
                              <w:ind w:left="-540"/>
                              <w:jc w:val="center"/>
                              <w:rPr>
                                <w:caps/>
                                <w:color w:val="auto"/>
                              </w:rPr>
                            </w:pPr>
                            <w:r w:rsidRPr="007A1539">
                              <w:rPr>
                                <w:caps/>
                                <w:color w:val="auto"/>
                              </w:rPr>
                              <w:t>[Date if Event     Time of Event]</w:t>
                            </w:r>
                          </w:p>
                          <w:p w:rsidR="00E566DE" w:rsidRPr="007A1539" w:rsidRDefault="00E566DE" w:rsidP="00E90EB5">
                            <w:pPr>
                              <w:pStyle w:val="Heading2"/>
                              <w:spacing w:before="120"/>
                              <w:ind w:left="-540"/>
                              <w:jc w:val="center"/>
                              <w:rPr>
                                <w:color w:val="auto"/>
                                <w:sz w:val="30"/>
                              </w:rPr>
                            </w:pPr>
                            <w:r w:rsidRPr="007A1539">
                              <w:rPr>
                                <w:color w:val="auto"/>
                                <w:sz w:val="30"/>
                              </w:rPr>
                              <w:t>[Name of Library]</w:t>
                            </w:r>
                            <w:r w:rsidRPr="00E90EB5">
                              <w:rPr>
                                <w:color w:val="auto"/>
                                <w:sz w:val="30"/>
                              </w:rPr>
                              <w:t xml:space="preserve"> </w:t>
                            </w:r>
                          </w:p>
                          <w:p w:rsidR="00E566DE" w:rsidRPr="007A1539" w:rsidRDefault="00E566DE" w:rsidP="00E90EB5">
                            <w:pPr>
                              <w:pStyle w:val="Heading2"/>
                              <w:spacing w:before="120"/>
                              <w:ind w:left="-540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r w:rsidRPr="007A1539">
                              <w:rPr>
                                <w:b w:val="0"/>
                                <w:color w:val="auto"/>
                              </w:rPr>
                              <w:t xml:space="preserve"> [Library Website]</w:t>
                            </w:r>
                          </w:p>
                          <w:p w:rsidR="00E566DE" w:rsidRDefault="00E566DE" w:rsidP="00E90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05.6pt;margin-top:13.05pt;width:359.4pt;height:85.6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Ju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" filled="f" stroked="f">
                <v:textbox inset="0,0,0,0">
                  <w:txbxContent>
                    <w:p w:rsidR="00E566DE" w:rsidRPr="007A1539" w:rsidRDefault="00E566DE" w:rsidP="00E90EB5">
                      <w:pPr>
                        <w:pStyle w:val="Heading1"/>
                        <w:tabs>
                          <w:tab w:val="center" w:pos="4320"/>
                          <w:tab w:val="right" w:pos="8640"/>
                        </w:tabs>
                        <w:spacing w:before="240"/>
                        <w:ind w:left="-540"/>
                        <w:jc w:val="center"/>
                        <w:rPr>
                          <w:caps/>
                          <w:color w:val="auto"/>
                        </w:rPr>
                      </w:pPr>
                      <w:r w:rsidRPr="007A1539">
                        <w:rPr>
                          <w:caps/>
                          <w:color w:val="auto"/>
                        </w:rPr>
                        <w:t>[Date if Event     Time of Event]</w:t>
                      </w:r>
                    </w:p>
                    <w:p w:rsidR="00E566DE" w:rsidRPr="007A1539" w:rsidRDefault="00E566DE" w:rsidP="00E90EB5">
                      <w:pPr>
                        <w:pStyle w:val="Heading2"/>
                        <w:spacing w:before="120"/>
                        <w:ind w:left="-540"/>
                        <w:jc w:val="center"/>
                        <w:rPr>
                          <w:color w:val="auto"/>
                          <w:sz w:val="30"/>
                        </w:rPr>
                      </w:pPr>
                      <w:r w:rsidRPr="007A1539">
                        <w:rPr>
                          <w:color w:val="auto"/>
                          <w:sz w:val="30"/>
                        </w:rPr>
                        <w:t>[Name of Library]</w:t>
                      </w:r>
                      <w:r w:rsidRPr="00E90EB5">
                        <w:rPr>
                          <w:color w:val="auto"/>
                          <w:sz w:val="30"/>
                        </w:rPr>
                        <w:t xml:space="preserve"> </w:t>
                      </w:r>
                    </w:p>
                    <w:p w:rsidR="00E566DE" w:rsidRPr="007A1539" w:rsidRDefault="00E566DE" w:rsidP="00E90EB5">
                      <w:pPr>
                        <w:pStyle w:val="Heading2"/>
                        <w:spacing w:before="120"/>
                        <w:ind w:left="-540"/>
                        <w:jc w:val="center"/>
                        <w:rPr>
                          <w:b w:val="0"/>
                          <w:color w:val="auto"/>
                        </w:rPr>
                      </w:pPr>
                      <w:r w:rsidRPr="007A1539">
                        <w:rPr>
                          <w:b w:val="0"/>
                          <w:color w:val="auto"/>
                        </w:rPr>
                        <w:t xml:space="preserve"> [Library Website]</w:t>
                      </w:r>
                    </w:p>
                    <w:p w:rsidR="00E566DE" w:rsidRDefault="00E566DE" w:rsidP="00E90E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A1539" w:rsidRPr="007A1539" w:rsidRDefault="007A1539" w:rsidP="00C02516">
      <w:pPr>
        <w:pStyle w:val="Heading2"/>
        <w:spacing w:before="120"/>
        <w:ind w:left="-540"/>
        <w:jc w:val="center"/>
        <w:rPr>
          <w:b w:val="0"/>
          <w:color w:val="auto"/>
        </w:rPr>
      </w:pPr>
    </w:p>
    <w:p w:rsidR="007A1539" w:rsidRDefault="007A1539" w:rsidP="004E1B20"/>
    <w:p w:rsidR="004E1B20" w:rsidRDefault="007A1539" w:rsidP="007A1539">
      <w:pPr>
        <w:tabs>
          <w:tab w:val="left" w:pos="5264"/>
        </w:tabs>
      </w:pPr>
      <w:r>
        <w:tab/>
      </w:r>
    </w:p>
    <w:sectPr w:rsidR="004E1B20" w:rsidSect="004E1B20">
      <w:pgSz w:w="15840" w:h="12240" w:orient="landscape"/>
      <w:pgMar w:top="270" w:right="540" w:bottom="36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4C4" w:rsidRDefault="00B634C4">
      <w:pPr>
        <w:spacing w:before="0" w:after="0"/>
      </w:pPr>
      <w:r>
        <w:separator/>
      </w:r>
    </w:p>
  </w:endnote>
  <w:endnote w:type="continuationSeparator" w:id="0">
    <w:p w:rsidR="00B634C4" w:rsidRDefault="00B634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4C4" w:rsidRDefault="00B634C4">
      <w:pPr>
        <w:spacing w:before="0" w:after="0"/>
      </w:pPr>
      <w:r>
        <w:separator/>
      </w:r>
    </w:p>
  </w:footnote>
  <w:footnote w:type="continuationSeparator" w:id="0">
    <w:p w:rsidR="00B634C4" w:rsidRDefault="00B634C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C4"/>
    <w:rsid w:val="00004378"/>
    <w:rsid w:val="00024054"/>
    <w:rsid w:val="00411E7F"/>
    <w:rsid w:val="00457D55"/>
    <w:rsid w:val="004A1537"/>
    <w:rsid w:val="004E1B20"/>
    <w:rsid w:val="006E7118"/>
    <w:rsid w:val="006F1193"/>
    <w:rsid w:val="007A1539"/>
    <w:rsid w:val="00903CBB"/>
    <w:rsid w:val="00924961"/>
    <w:rsid w:val="00B634C4"/>
    <w:rsid w:val="00BC3E1E"/>
    <w:rsid w:val="00C02516"/>
    <w:rsid w:val="00C64441"/>
    <w:rsid w:val="00CE09E1"/>
    <w:rsid w:val="00D87FB3"/>
    <w:rsid w:val="00E566DE"/>
    <w:rsid w:val="00E90E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52DD8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rsid w:val="007A1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A15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E1B2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1B20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E1B2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B20"/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7A15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A15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rsid w:val="00B634C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3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52DD8"/>
    <w:pPr>
      <w:spacing w:before="120" w:after="12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rsid w:val="007A15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A15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E1B20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1B20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E1B20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1B20"/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7A153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A15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rsid w:val="00B634C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3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HalfSheet-2up-jpg%20(1).dotx" TargetMode="External"/></Relationships>
</file>

<file path=word/theme/theme1.xml><?xml version="1.0" encoding="utf-8"?>
<a:theme xmlns:a="http://schemas.openxmlformats.org/drawingml/2006/main" name="BeyondThePag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HalfSheet-2up-jpg (1).dotx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2016-12-06T05:08:00Z</cp:lastPrinted>
  <dcterms:created xsi:type="dcterms:W3CDTF">2016-12-08T16:19:00Z</dcterms:created>
  <dcterms:modified xsi:type="dcterms:W3CDTF">2016-12-08T16:20:00Z</dcterms:modified>
</cp:coreProperties>
</file>