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0E" w:rsidRDefault="0095599E" w:rsidP="00CF79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691515</wp:posOffset>
                </wp:positionV>
                <wp:extent cx="1460500" cy="4260850"/>
                <wp:effectExtent l="0" t="0" r="127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260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208C5">
                              <w:rPr>
                                <w:sz w:val="28"/>
                              </w:rPr>
                              <w:t>[Event Information]</w:t>
                            </w:r>
                          </w:p>
                          <w:p w:rsidR="004D5263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This is a text box t</w:t>
                            </w:r>
                            <w:r>
                              <w:rPr>
                                <w:sz w:val="18"/>
                              </w:rPr>
                              <w:t xml:space="preserve">hat you can insert a jpg image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and/or text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about your event.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 xml:space="preserve">It’s tinted blue so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 xml:space="preserve">you can see where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the box is.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double-click on the box to c</w:t>
                            </w:r>
                            <w:r>
                              <w:rPr>
                                <w:sz w:val="18"/>
                              </w:rPr>
                              <w:t xml:space="preserve">hange the fill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to another color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no color at all.</w:t>
                            </w:r>
                          </w:p>
                          <w:p w:rsidR="004D5263" w:rsidRDefault="004D526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6.4pt;margin-top:54.45pt;width:115pt;height:3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" fillcolor="#dbe5f1 [660]" stroked="f" strokecolor="#1f497d [3215]">
                <v:textbox inset=",7.2pt,,7.2pt">
                  <w:txbxContent>
                    <w:p w:rsidR="004D5263" w:rsidRPr="004208C5" w:rsidRDefault="004D5263" w:rsidP="004208C5">
                      <w:pPr>
                        <w:jc w:val="center"/>
                        <w:rPr>
                          <w:sz w:val="28"/>
                        </w:rPr>
                      </w:pPr>
                      <w:r w:rsidRPr="004208C5">
                        <w:rPr>
                          <w:sz w:val="28"/>
                        </w:rPr>
                        <w:t>[Event Information]</w:t>
                      </w:r>
                    </w:p>
                    <w:p w:rsidR="004D5263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This is a text box t</w:t>
                      </w:r>
                      <w:r>
                        <w:rPr>
                          <w:sz w:val="18"/>
                        </w:rPr>
                        <w:t xml:space="preserve">hat you can insert a jpg image </w:t>
                      </w:r>
                      <w:r w:rsidRPr="004208C5">
                        <w:rPr>
                          <w:sz w:val="18"/>
                        </w:rPr>
                        <w:t xml:space="preserve">and/or text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about your event.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 xml:space="preserve">It’s tinted blue so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 xml:space="preserve">you can see where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the box is.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double-click on the box to c</w:t>
                      </w:r>
                      <w:r>
                        <w:rPr>
                          <w:sz w:val="18"/>
                        </w:rPr>
                        <w:t xml:space="preserve">hange the fill </w:t>
                      </w:r>
                      <w:r>
                        <w:rPr>
                          <w:sz w:val="18"/>
                        </w:rPr>
                        <w:br/>
                        <w:t xml:space="preserve">to another color </w:t>
                      </w:r>
                      <w:r w:rsidRPr="004208C5">
                        <w:rPr>
                          <w:sz w:val="18"/>
                        </w:rPr>
                        <w:t xml:space="preserve">or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no color at all.</w:t>
                      </w:r>
                    </w:p>
                    <w:p w:rsidR="004D5263" w:rsidRDefault="004D526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691515</wp:posOffset>
                </wp:positionV>
                <wp:extent cx="1460500" cy="426085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260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208C5">
                              <w:rPr>
                                <w:sz w:val="28"/>
                              </w:rPr>
                              <w:t>[Event Information]</w:t>
                            </w:r>
                          </w:p>
                          <w:p w:rsidR="004D5263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This is a text box t</w:t>
                            </w:r>
                            <w:r>
                              <w:rPr>
                                <w:sz w:val="18"/>
                              </w:rPr>
                              <w:t xml:space="preserve">hat you can insert a jpg image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and/or text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about your event.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 xml:space="preserve">It’s tinted blue so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 xml:space="preserve">you can see where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the box is.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double-click on the box to c</w:t>
                            </w:r>
                            <w:r>
                              <w:rPr>
                                <w:sz w:val="18"/>
                              </w:rPr>
                              <w:t xml:space="preserve">hange the fill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to another color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no color at all.</w:t>
                            </w:r>
                          </w:p>
                          <w:p w:rsidR="004D5263" w:rsidRDefault="004D526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34pt;margin-top:54.45pt;width:115pt;height:3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" fillcolor="#dbe5f1 [660]" stroked="f" strokecolor="#1f497d [3215]">
                <v:textbox inset=",7.2pt,,7.2pt">
                  <w:txbxContent>
                    <w:p w:rsidR="004D5263" w:rsidRPr="004208C5" w:rsidRDefault="004D5263" w:rsidP="004208C5">
                      <w:pPr>
                        <w:jc w:val="center"/>
                        <w:rPr>
                          <w:sz w:val="28"/>
                        </w:rPr>
                      </w:pPr>
                      <w:r w:rsidRPr="004208C5">
                        <w:rPr>
                          <w:sz w:val="28"/>
                        </w:rPr>
                        <w:t>[Event Information]</w:t>
                      </w:r>
                    </w:p>
                    <w:p w:rsidR="004D5263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This is a text box t</w:t>
                      </w:r>
                      <w:r>
                        <w:rPr>
                          <w:sz w:val="18"/>
                        </w:rPr>
                        <w:t xml:space="preserve">hat you can insert a jpg image </w:t>
                      </w:r>
                      <w:r w:rsidRPr="004208C5">
                        <w:rPr>
                          <w:sz w:val="18"/>
                        </w:rPr>
                        <w:t xml:space="preserve">and/or text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about your event.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 xml:space="preserve">It’s tinted blue so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 xml:space="preserve">you can see where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the box is.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double-click on the box to c</w:t>
                      </w:r>
                      <w:r>
                        <w:rPr>
                          <w:sz w:val="18"/>
                        </w:rPr>
                        <w:t xml:space="preserve">hange the fill </w:t>
                      </w:r>
                      <w:r>
                        <w:rPr>
                          <w:sz w:val="18"/>
                        </w:rPr>
                        <w:br/>
                        <w:t xml:space="preserve">to another color </w:t>
                      </w:r>
                      <w:r w:rsidRPr="004208C5">
                        <w:rPr>
                          <w:sz w:val="18"/>
                        </w:rPr>
                        <w:t xml:space="preserve">or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no color at all.</w:t>
                      </w:r>
                    </w:p>
                    <w:p w:rsidR="004D5263" w:rsidRDefault="004D526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691515</wp:posOffset>
                </wp:positionV>
                <wp:extent cx="1460500" cy="426085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260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208C5">
                              <w:rPr>
                                <w:sz w:val="28"/>
                              </w:rPr>
                              <w:t>[Event Information]</w:t>
                            </w:r>
                          </w:p>
                          <w:p w:rsidR="004D5263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This is a text box t</w:t>
                            </w:r>
                            <w:r>
                              <w:rPr>
                                <w:sz w:val="18"/>
                              </w:rPr>
                              <w:t xml:space="preserve">hat you can insert a jpg image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and/or text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about your event.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 xml:space="preserve">It’s tinted blue so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 xml:space="preserve">you can see where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the box is.</w:t>
                            </w:r>
                          </w:p>
                          <w:p w:rsidR="004D5263" w:rsidRPr="004208C5" w:rsidRDefault="004D5263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double-click on the box to c</w:t>
                            </w:r>
                            <w:r>
                              <w:rPr>
                                <w:sz w:val="18"/>
                              </w:rPr>
                              <w:t xml:space="preserve">hange the fill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to another color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no color at all.</w:t>
                            </w:r>
                          </w:p>
                          <w:p w:rsidR="004D5263" w:rsidRDefault="004D526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437pt;margin-top:54.45pt;width:115pt;height:3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" fillcolor="#dbe5f1 [660]" stroked="f" strokecolor="#1f497d [3215]">
                <v:textbox inset=",7.2pt,,7.2pt">
                  <w:txbxContent>
                    <w:p w:rsidR="004D5263" w:rsidRPr="004208C5" w:rsidRDefault="004D5263" w:rsidP="004208C5">
                      <w:pPr>
                        <w:jc w:val="center"/>
                        <w:rPr>
                          <w:sz w:val="28"/>
                        </w:rPr>
                      </w:pPr>
                      <w:r w:rsidRPr="004208C5">
                        <w:rPr>
                          <w:sz w:val="28"/>
                        </w:rPr>
                        <w:t>[Event Information]</w:t>
                      </w:r>
                    </w:p>
                    <w:p w:rsidR="004D5263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This is a text box t</w:t>
                      </w:r>
                      <w:r>
                        <w:rPr>
                          <w:sz w:val="18"/>
                        </w:rPr>
                        <w:t xml:space="preserve">hat you can insert a jpg image </w:t>
                      </w:r>
                      <w:r w:rsidRPr="004208C5">
                        <w:rPr>
                          <w:sz w:val="18"/>
                        </w:rPr>
                        <w:t xml:space="preserve">and/or text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about your event.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 xml:space="preserve">It’s tinted blue so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 xml:space="preserve">you can see where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the box is.</w:t>
                      </w:r>
                    </w:p>
                    <w:p w:rsidR="004D5263" w:rsidRPr="004208C5" w:rsidRDefault="004D5263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double-click on the box to c</w:t>
                      </w:r>
                      <w:r>
                        <w:rPr>
                          <w:sz w:val="18"/>
                        </w:rPr>
                        <w:t xml:space="preserve">hange the fill </w:t>
                      </w:r>
                      <w:r>
                        <w:rPr>
                          <w:sz w:val="18"/>
                        </w:rPr>
                        <w:br/>
                        <w:t xml:space="preserve">to another color </w:t>
                      </w:r>
                      <w:r w:rsidRPr="004208C5">
                        <w:rPr>
                          <w:sz w:val="18"/>
                        </w:rPr>
                        <w:t xml:space="preserve">or </w:t>
                      </w:r>
                      <w:r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no color at all.</w:t>
                      </w:r>
                    </w:p>
                    <w:p w:rsidR="004D5263" w:rsidRDefault="004D526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8056245</wp:posOffset>
                </wp:positionH>
                <wp:positionV relativeFrom="paragraph">
                  <wp:posOffset>691515</wp:posOffset>
                </wp:positionV>
                <wp:extent cx="1460500" cy="426085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260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AD" w:rsidRPr="004208C5" w:rsidRDefault="004B1FAD" w:rsidP="004208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208C5">
                              <w:rPr>
                                <w:sz w:val="28"/>
                              </w:rPr>
                              <w:t>[Event Information]</w:t>
                            </w:r>
                          </w:p>
                          <w:p w:rsidR="004B1FAD" w:rsidRDefault="004B1FAD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4B1FAD" w:rsidRPr="004208C5" w:rsidRDefault="004B1FAD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This is a text box t</w:t>
                            </w:r>
                            <w:r w:rsidR="004D5263">
                              <w:rPr>
                                <w:sz w:val="18"/>
                              </w:rPr>
                              <w:t xml:space="preserve">hat you can insert a jpg image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and/or text </w:t>
                            </w:r>
                            <w:r w:rsidR="004D5263"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about your event.</w:t>
                            </w:r>
                          </w:p>
                          <w:p w:rsidR="004B1FAD" w:rsidRPr="004208C5" w:rsidRDefault="004B1FAD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 xml:space="preserve">It’s tinted blue so </w:t>
                            </w:r>
                            <w:r w:rsidR="004D5263"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 xml:space="preserve">you can see where </w:t>
                            </w:r>
                            <w:r w:rsidR="004D5263"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the box is.</w:t>
                            </w:r>
                          </w:p>
                          <w:p w:rsidR="004B1FAD" w:rsidRPr="004208C5" w:rsidRDefault="004B1FAD" w:rsidP="004208C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208C5">
                              <w:rPr>
                                <w:sz w:val="18"/>
                              </w:rPr>
                              <w:t>double-click on the box to c</w:t>
                            </w:r>
                            <w:r>
                              <w:rPr>
                                <w:sz w:val="18"/>
                              </w:rPr>
                              <w:t xml:space="preserve">hange the fill </w:t>
                            </w:r>
                            <w:r w:rsidR="004D5263">
                              <w:rPr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t xml:space="preserve">to another color </w:t>
                            </w:r>
                            <w:r w:rsidRPr="004208C5">
                              <w:rPr>
                                <w:sz w:val="18"/>
                              </w:rPr>
                              <w:t xml:space="preserve">or </w:t>
                            </w:r>
                            <w:r w:rsidR="004D5263">
                              <w:rPr>
                                <w:sz w:val="18"/>
                              </w:rPr>
                              <w:br/>
                            </w:r>
                            <w:r w:rsidRPr="004208C5">
                              <w:rPr>
                                <w:sz w:val="18"/>
                              </w:rPr>
                              <w:t>no color at all.</w:t>
                            </w:r>
                          </w:p>
                          <w:p w:rsidR="004B1FAD" w:rsidRDefault="004B1FA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634.35pt;margin-top:54.45pt;width:115pt;height:3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" fillcolor="#dbe5f1 [660]" stroked="f" strokecolor="#1f497d [3215]">
                <v:textbox inset=",7.2pt,,7.2pt">
                  <w:txbxContent>
                    <w:p w:rsidR="004B1FAD" w:rsidRPr="004208C5" w:rsidRDefault="004B1FAD" w:rsidP="004208C5">
                      <w:pPr>
                        <w:jc w:val="center"/>
                        <w:rPr>
                          <w:sz w:val="28"/>
                        </w:rPr>
                      </w:pPr>
                      <w:r w:rsidRPr="004208C5">
                        <w:rPr>
                          <w:sz w:val="28"/>
                        </w:rPr>
                        <w:t>[Event Information]</w:t>
                      </w:r>
                    </w:p>
                    <w:p w:rsidR="004B1FAD" w:rsidRDefault="004B1FAD" w:rsidP="004208C5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4B1FAD" w:rsidRPr="004208C5" w:rsidRDefault="004B1FAD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This is a text box t</w:t>
                      </w:r>
                      <w:r w:rsidR="004D5263">
                        <w:rPr>
                          <w:sz w:val="18"/>
                        </w:rPr>
                        <w:t xml:space="preserve">hat you can insert a jpg image </w:t>
                      </w:r>
                      <w:r w:rsidRPr="004208C5">
                        <w:rPr>
                          <w:sz w:val="18"/>
                        </w:rPr>
                        <w:t xml:space="preserve">and/or text </w:t>
                      </w:r>
                      <w:r w:rsidR="004D5263"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about your event.</w:t>
                      </w:r>
                    </w:p>
                    <w:p w:rsidR="004B1FAD" w:rsidRPr="004208C5" w:rsidRDefault="004B1FAD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 xml:space="preserve">It’s tinted blue so </w:t>
                      </w:r>
                      <w:r w:rsidR="004D5263"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 xml:space="preserve">you can see where </w:t>
                      </w:r>
                      <w:r w:rsidR="004D5263"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the box is.</w:t>
                      </w:r>
                    </w:p>
                    <w:p w:rsidR="004B1FAD" w:rsidRPr="004208C5" w:rsidRDefault="004B1FAD" w:rsidP="004208C5">
                      <w:pPr>
                        <w:jc w:val="center"/>
                        <w:rPr>
                          <w:sz w:val="18"/>
                        </w:rPr>
                      </w:pPr>
                      <w:r w:rsidRPr="004208C5">
                        <w:rPr>
                          <w:sz w:val="18"/>
                        </w:rPr>
                        <w:t>double-click on the box to c</w:t>
                      </w:r>
                      <w:r>
                        <w:rPr>
                          <w:sz w:val="18"/>
                        </w:rPr>
                        <w:t xml:space="preserve">hange the fill </w:t>
                      </w:r>
                      <w:r w:rsidR="004D5263">
                        <w:rPr>
                          <w:sz w:val="18"/>
                        </w:rPr>
                        <w:br/>
                      </w:r>
                      <w:r>
                        <w:rPr>
                          <w:sz w:val="18"/>
                        </w:rPr>
                        <w:t xml:space="preserve">to another color </w:t>
                      </w:r>
                      <w:r w:rsidRPr="004208C5">
                        <w:rPr>
                          <w:sz w:val="18"/>
                        </w:rPr>
                        <w:t xml:space="preserve">or </w:t>
                      </w:r>
                      <w:r w:rsidR="004D5263">
                        <w:rPr>
                          <w:sz w:val="18"/>
                        </w:rPr>
                        <w:br/>
                      </w:r>
                      <w:r w:rsidRPr="004208C5">
                        <w:rPr>
                          <w:sz w:val="18"/>
                        </w:rPr>
                        <w:t>no color at all.</w:t>
                      </w:r>
                    </w:p>
                    <w:p w:rsidR="004B1FAD" w:rsidRDefault="004B1FAD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-1143000</wp:posOffset>
                </wp:positionV>
                <wp:extent cx="2501900" cy="7772400"/>
                <wp:effectExtent l="0" t="0" r="3175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AD" w:rsidRPr="008F61AC" w:rsidRDefault="00744B7C" w:rsidP="008F6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1900" cy="7723505"/>
                                  <wp:effectExtent l="25400" t="0" r="0" b="0"/>
                                  <wp:docPr id="1" name="Picture 0" descr="bookmark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mark-back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900" cy="7723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-4.5pt;margin-top:-90pt;width:197pt;height:61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" filled="f" stroked="f">
                <v:textbox inset="0,0,0,0">
                  <w:txbxContent>
                    <w:p w:rsidR="004B1FAD" w:rsidRPr="008F61AC" w:rsidRDefault="00744B7C" w:rsidP="008F61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1900" cy="7723505"/>
                            <wp:effectExtent l="25400" t="0" r="0" b="0"/>
                            <wp:docPr id="1" name="Picture 0" descr="bookmark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mark-back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900" cy="7723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-1136650</wp:posOffset>
                </wp:positionV>
                <wp:extent cx="2514600" cy="7874000"/>
                <wp:effectExtent l="0" t="0" r="3175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87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AD" w:rsidRPr="008F61AC" w:rsidRDefault="00744B7C" w:rsidP="008F6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4600" cy="7762875"/>
                                  <wp:effectExtent l="25400" t="0" r="0" b="0"/>
                                  <wp:docPr id="2" name="Picture 1" descr="bookmark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mark-back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776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94pt;margin-top:-89.5pt;width:198pt;height:62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" filled="f" stroked="f">
                <v:textbox inset="0,0,0,0">
                  <w:txbxContent>
                    <w:p w:rsidR="004B1FAD" w:rsidRPr="008F61AC" w:rsidRDefault="00744B7C" w:rsidP="008F61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4600" cy="7762875"/>
                            <wp:effectExtent l="25400" t="0" r="0" b="0"/>
                            <wp:docPr id="2" name="Picture 1" descr="bookmark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mark-back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776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-1136650</wp:posOffset>
                </wp:positionV>
                <wp:extent cx="2514600" cy="7772400"/>
                <wp:effectExtent l="3175" t="0" r="0" b="31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AD" w:rsidRDefault="00744B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4600" cy="7762875"/>
                                  <wp:effectExtent l="25400" t="0" r="0" b="0"/>
                                  <wp:docPr id="3" name="Picture 2" descr="bookmark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mark-back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776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395.5pt;margin-top:-89.5pt;width:198pt;height:61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" filled="f" stroked="f">
                <v:textbox inset="0,0,0,0">
                  <w:txbxContent>
                    <w:p w:rsidR="004B1FAD" w:rsidRDefault="00744B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4600" cy="7762875"/>
                            <wp:effectExtent l="25400" t="0" r="0" b="0"/>
                            <wp:docPr id="3" name="Picture 2" descr="bookmark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mark-back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776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7537450</wp:posOffset>
                </wp:positionH>
                <wp:positionV relativeFrom="paragraph">
                  <wp:posOffset>-1149350</wp:posOffset>
                </wp:positionV>
                <wp:extent cx="2443480" cy="7802880"/>
                <wp:effectExtent l="3175" t="3175" r="127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780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AD" w:rsidRPr="00CF79BE" w:rsidRDefault="00744B7C" w:rsidP="00CF79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7648" cy="7772400"/>
                                  <wp:effectExtent l="25400" t="0" r="0" b="0"/>
                                  <wp:docPr id="4" name="Picture 3" descr="bookmark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mark-back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648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593.5pt;margin-top:-90.5pt;width:192.4pt;height:614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O/sAIAALE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" filled="f" stroked="f">
                <v:textbox inset="0,0,0,0">
                  <w:txbxContent>
                    <w:p w:rsidR="004B1FAD" w:rsidRPr="00CF79BE" w:rsidRDefault="00744B7C" w:rsidP="00CF79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7648" cy="7772400"/>
                            <wp:effectExtent l="25400" t="0" r="0" b="0"/>
                            <wp:docPr id="4" name="Picture 3" descr="bookmark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mark-back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648" cy="777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770E" w:rsidSect="00CF79BE">
      <w:pgSz w:w="15840" w:h="12240" w:orient="landscape"/>
      <w:pgMar w:top="1800" w:right="90" w:bottom="1800" w:left="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9E"/>
    <w:rsid w:val="00261468"/>
    <w:rsid w:val="002D4DFE"/>
    <w:rsid w:val="004208C5"/>
    <w:rsid w:val="004B1FAD"/>
    <w:rsid w:val="004D5263"/>
    <w:rsid w:val="00744B7C"/>
    <w:rsid w:val="007B5DBB"/>
    <w:rsid w:val="008F61AC"/>
    <w:rsid w:val="0095599E"/>
    <w:rsid w:val="00A45C12"/>
    <w:rsid w:val="00CF6CAD"/>
    <w:rsid w:val="00CF79BE"/>
    <w:rsid w:val="00DB27BC"/>
    <w:rsid w:val="00EC77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DD8"/>
    <w:pPr>
      <w:spacing w:before="120" w:after="120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9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DD8"/>
    <w:pPr>
      <w:spacing w:before="120" w:after="120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9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Bookmarks-4up-jpg.dotx" TargetMode="External"/></Relationships>
</file>

<file path=word/theme/theme1.xml><?xml version="1.0" encoding="utf-8"?>
<a:theme xmlns:a="http://schemas.openxmlformats.org/drawingml/2006/main" name="BeyondThePag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Bookmarks-4up-jpg.dotx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2016-12-08T04:41:00Z</cp:lastPrinted>
  <dcterms:created xsi:type="dcterms:W3CDTF">2016-12-08T16:17:00Z</dcterms:created>
  <dcterms:modified xsi:type="dcterms:W3CDTF">2016-12-08T16:18:00Z</dcterms:modified>
</cp:coreProperties>
</file>